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539"/>
        <w:gridCol w:w="2705"/>
        <w:gridCol w:w="2523"/>
      </w:tblGrid>
      <w:tr w:rsidR="0081564D" w:rsidRPr="00FB50EA" w:rsidTr="00FB50EA">
        <w:tc>
          <w:tcPr>
            <w:tcW w:w="10456" w:type="dxa"/>
            <w:gridSpan w:val="4"/>
            <w:shd w:val="clear" w:color="auto" w:fill="002060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Course Details</w:t>
            </w:r>
          </w:p>
        </w:tc>
      </w:tr>
      <w:tr w:rsidR="00712B61" w:rsidRPr="00FB50EA" w:rsidTr="00FB50EA">
        <w:tc>
          <w:tcPr>
            <w:tcW w:w="2689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Learner Name: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</w:pPr>
          </w:p>
        </w:tc>
        <w:tc>
          <w:tcPr>
            <w:tcW w:w="2705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Date of Birth: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</w:pPr>
          </w:p>
        </w:tc>
      </w:tr>
      <w:tr w:rsidR="00712B61" w:rsidRPr="00FB50EA" w:rsidTr="00FB50EA">
        <w:tc>
          <w:tcPr>
            <w:tcW w:w="2689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Learner Email: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</w:pPr>
          </w:p>
        </w:tc>
        <w:tc>
          <w:tcPr>
            <w:tcW w:w="2705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Course Type: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</w:pPr>
          </w:p>
        </w:tc>
      </w:tr>
      <w:tr w:rsidR="00712B61" w:rsidRPr="00FB50EA" w:rsidTr="00FB50EA">
        <w:tc>
          <w:tcPr>
            <w:tcW w:w="2689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Course Trainer Name: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81564D" w:rsidRPr="00FB50EA" w:rsidRDefault="00775B17" w:rsidP="00FB50EA">
            <w:pPr>
              <w:spacing w:after="0" w:line="240" w:lineRule="auto"/>
            </w:pPr>
            <w:r>
              <w:t>Michael Smyth</w:t>
            </w:r>
            <w:bookmarkStart w:id="0" w:name="_GoBack"/>
            <w:bookmarkEnd w:id="0"/>
          </w:p>
        </w:tc>
        <w:tc>
          <w:tcPr>
            <w:tcW w:w="2705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Course Start | Finish Date: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</w:pPr>
          </w:p>
        </w:tc>
      </w:tr>
    </w:tbl>
    <w:p w:rsidR="006B13FA" w:rsidRPr="00FB50EA" w:rsidRDefault="006B13FA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4"/>
        <w:gridCol w:w="1274"/>
        <w:gridCol w:w="1294"/>
        <w:gridCol w:w="1415"/>
        <w:gridCol w:w="1389"/>
      </w:tblGrid>
      <w:tr w:rsidR="0081564D" w:rsidRPr="00FB50EA" w:rsidTr="00FB50EA">
        <w:tc>
          <w:tcPr>
            <w:tcW w:w="10456" w:type="dxa"/>
            <w:gridSpan w:val="5"/>
            <w:shd w:val="clear" w:color="auto" w:fill="002060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Facilities – Please place a ‘</w:t>
            </w:r>
            <w:r w:rsidRPr="00FB50EA">
              <w:rPr>
                <w:b/>
              </w:rPr>
              <w:sym w:font="Wingdings" w:char="F0FC"/>
            </w:r>
            <w:r w:rsidRPr="00FB50EA">
              <w:rPr>
                <w:b/>
              </w:rPr>
              <w:t>’ in the appropriate box</w:t>
            </w: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Poor</w:t>
            </w:r>
          </w:p>
        </w:tc>
        <w:tc>
          <w:tcPr>
            <w:tcW w:w="129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Satisfactory</w:t>
            </w:r>
          </w:p>
        </w:tc>
        <w:tc>
          <w:tcPr>
            <w:tcW w:w="1415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Good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Outstanding</w:t>
            </w: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Training Room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Training Equipment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Pool space available for training (if applicable)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</w:tbl>
    <w:p w:rsidR="0081564D" w:rsidRPr="00FB50EA" w:rsidRDefault="0081564D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4"/>
        <w:gridCol w:w="1274"/>
        <w:gridCol w:w="1294"/>
        <w:gridCol w:w="1415"/>
        <w:gridCol w:w="1389"/>
      </w:tblGrid>
      <w:tr w:rsidR="00712B61" w:rsidRPr="00FB50EA" w:rsidTr="00FB50EA">
        <w:tc>
          <w:tcPr>
            <w:tcW w:w="10456" w:type="dxa"/>
            <w:gridSpan w:val="5"/>
            <w:shd w:val="clear" w:color="auto" w:fill="002060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Training and Assessment – Please place a ‘</w:t>
            </w:r>
            <w:r w:rsidRPr="00FB50EA">
              <w:rPr>
                <w:b/>
              </w:rPr>
              <w:sym w:font="Wingdings" w:char="F0FC"/>
            </w:r>
            <w:r w:rsidRPr="00FB50EA">
              <w:rPr>
                <w:b/>
              </w:rPr>
              <w:t>’ in the appropriate box</w:t>
            </w: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Poor</w:t>
            </w:r>
          </w:p>
        </w:tc>
        <w:tc>
          <w:tcPr>
            <w:tcW w:w="129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Satisfactory</w:t>
            </w:r>
          </w:p>
        </w:tc>
        <w:tc>
          <w:tcPr>
            <w:tcW w:w="1415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Good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Outstanding</w:t>
            </w: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Time allowed for practice / understanding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Length of the course, breaks etc.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How useful did you find the group activities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Quality of theory training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Quality of CPR and First Aid training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Quality of AED training (if applicable)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Quality of pool training (if applicable)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How useful did you find the PowerPoints?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81564D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How useful did you find the videos?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  <w:tr w:rsidR="00712B61" w:rsidRPr="00FB50EA" w:rsidTr="00FB50EA">
        <w:tc>
          <w:tcPr>
            <w:tcW w:w="5084" w:type="dxa"/>
            <w:shd w:val="clear" w:color="auto" w:fill="D9D9D9"/>
            <w:vAlign w:val="center"/>
          </w:tcPr>
          <w:p w:rsidR="0081564D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Quality of assessment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81564D" w:rsidRPr="00FB50EA" w:rsidRDefault="0081564D" w:rsidP="00FB50EA">
            <w:pPr>
              <w:spacing w:after="0" w:line="240" w:lineRule="auto"/>
              <w:jc w:val="center"/>
            </w:pPr>
          </w:p>
        </w:tc>
      </w:tr>
    </w:tbl>
    <w:p w:rsidR="0081564D" w:rsidRPr="00FB50EA" w:rsidRDefault="0081564D">
      <w:pPr>
        <w:rPr>
          <w:sz w:val="8"/>
          <w:szCs w:val="8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8"/>
        <w:gridCol w:w="1274"/>
        <w:gridCol w:w="1294"/>
        <w:gridCol w:w="1415"/>
        <w:gridCol w:w="1395"/>
      </w:tblGrid>
      <w:tr w:rsidR="00712B61" w:rsidRPr="00FB50EA" w:rsidTr="00287FF2">
        <w:trPr>
          <w:trHeight w:val="272"/>
        </w:trPr>
        <w:tc>
          <w:tcPr>
            <w:tcW w:w="10466" w:type="dxa"/>
            <w:gridSpan w:val="5"/>
            <w:shd w:val="clear" w:color="auto" w:fill="002060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Course Administration – Please place a ‘</w:t>
            </w:r>
            <w:r w:rsidRPr="00FB50EA">
              <w:rPr>
                <w:b/>
              </w:rPr>
              <w:sym w:font="Wingdings" w:char="F0FC"/>
            </w:r>
            <w:r w:rsidRPr="00FB50EA">
              <w:rPr>
                <w:b/>
              </w:rPr>
              <w:t>’ in the appropriate box</w:t>
            </w:r>
          </w:p>
        </w:tc>
      </w:tr>
      <w:tr w:rsidR="00712B61" w:rsidRPr="00FB50EA" w:rsidTr="00287FF2">
        <w:trPr>
          <w:trHeight w:val="151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Poor</w:t>
            </w:r>
          </w:p>
        </w:tc>
        <w:tc>
          <w:tcPr>
            <w:tcW w:w="1294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Satisfactory</w:t>
            </w:r>
          </w:p>
        </w:tc>
        <w:tc>
          <w:tcPr>
            <w:tcW w:w="1415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Good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jc w:val="center"/>
              <w:rPr>
                <w:b/>
              </w:rPr>
            </w:pPr>
            <w:r w:rsidRPr="00FB50EA">
              <w:rPr>
                <w:b/>
              </w:rPr>
              <w:t>Outstanding</w:t>
            </w:r>
          </w:p>
        </w:tc>
      </w:tr>
      <w:tr w:rsidR="00712B61" w:rsidRPr="00FB50EA" w:rsidTr="00287FF2">
        <w:trPr>
          <w:trHeight w:val="38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Ease of enrolment?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</w:tr>
      <w:tr w:rsidR="00712B61" w:rsidRPr="00FB50EA" w:rsidTr="00287FF2">
        <w:trPr>
          <w:trHeight w:val="47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Pre course information?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</w:tr>
      <w:tr w:rsidR="00712B61" w:rsidRPr="00FB50EA" w:rsidTr="00287FF2">
        <w:trPr>
          <w:trHeight w:val="51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Was the course well prepared?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</w:tr>
      <w:tr w:rsidR="00712B61" w:rsidRPr="00FB50EA" w:rsidTr="00287FF2">
        <w:trPr>
          <w:trHeight w:val="38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What was the cost of the course?</w:t>
            </w:r>
          </w:p>
        </w:tc>
        <w:tc>
          <w:tcPr>
            <w:tcW w:w="5377" w:type="dxa"/>
            <w:gridSpan w:val="4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  <w:r w:rsidRPr="00FB50EA">
              <w:t>£</w:t>
            </w:r>
          </w:p>
        </w:tc>
      </w:tr>
      <w:tr w:rsidR="00712B61" w:rsidRPr="00FB50EA" w:rsidTr="00287FF2">
        <w:trPr>
          <w:trHeight w:val="68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Value for money?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</w:tr>
      <w:tr w:rsidR="00712B61" w:rsidRPr="00FB50EA" w:rsidTr="00287FF2">
        <w:trPr>
          <w:trHeight w:val="71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Did you receive a copy of the course manual on the first day? (N/A for Renewal First Aid Courses)</w:t>
            </w:r>
          </w:p>
        </w:tc>
        <w:tc>
          <w:tcPr>
            <w:tcW w:w="5377" w:type="dxa"/>
            <w:gridSpan w:val="4"/>
            <w:shd w:val="clear" w:color="auto" w:fill="auto"/>
            <w:vAlign w:val="center"/>
          </w:tcPr>
          <w:p w:rsidR="00FB50EA" w:rsidRPr="00FB50EA" w:rsidRDefault="0001787A" w:rsidP="00FB50EA">
            <w:pPr>
              <w:spacing w:after="0" w:line="240" w:lineRule="auto"/>
            </w:pPr>
            <w:r>
              <w:sym w:font="Wingdings" w:char="F06F"/>
            </w:r>
            <w:r>
              <w:t xml:space="preserve"> Yes          </w:t>
            </w:r>
            <w:r>
              <w:sym w:font="Wingdings" w:char="F06F"/>
            </w:r>
            <w:r>
              <w:t xml:space="preserve"> No          </w:t>
            </w:r>
            <w:r>
              <w:sym w:font="Wingdings" w:char="F06F"/>
            </w:r>
            <w:r>
              <w:t xml:space="preserve"> Not Applicable</w:t>
            </w:r>
          </w:p>
        </w:tc>
      </w:tr>
      <w:tr w:rsidR="00287FF2" w:rsidRPr="00FB50EA" w:rsidTr="00287FF2">
        <w:trPr>
          <w:trHeight w:val="416"/>
        </w:trPr>
        <w:tc>
          <w:tcPr>
            <w:tcW w:w="5088" w:type="dxa"/>
            <w:shd w:val="clear" w:color="auto" w:fill="D9D9D9"/>
            <w:vAlign w:val="center"/>
          </w:tcPr>
          <w:p w:rsidR="00287FF2" w:rsidRPr="00F85D9D" w:rsidRDefault="00287FF2" w:rsidP="00FB50EA">
            <w:pPr>
              <w:spacing w:after="0" w:line="240" w:lineRule="auto"/>
              <w:rPr>
                <w:b/>
                <w:highlight w:val="yellow"/>
              </w:rPr>
            </w:pPr>
            <w:r w:rsidRPr="00287FF2">
              <w:rPr>
                <w:b/>
              </w:rPr>
              <w:t>Would you recommend this course to a friend?</w:t>
            </w:r>
          </w:p>
        </w:tc>
        <w:tc>
          <w:tcPr>
            <w:tcW w:w="5377" w:type="dxa"/>
            <w:gridSpan w:val="4"/>
            <w:shd w:val="clear" w:color="auto" w:fill="auto"/>
            <w:vAlign w:val="center"/>
          </w:tcPr>
          <w:p w:rsidR="00287FF2" w:rsidRPr="00F85D9D" w:rsidRDefault="00287FF2" w:rsidP="00FB50EA">
            <w:pPr>
              <w:spacing w:after="0" w:line="240" w:lineRule="auto"/>
              <w:rPr>
                <w:highlight w:val="yellow"/>
              </w:rPr>
            </w:pPr>
            <w:r>
              <w:sym w:font="Wingdings" w:char="F06F"/>
            </w:r>
            <w:r>
              <w:t xml:space="preserve"> Yes          </w:t>
            </w:r>
            <w:r>
              <w:sym w:font="Wingdings" w:char="F06F"/>
            </w:r>
            <w:r>
              <w:t xml:space="preserve"> No          </w:t>
            </w:r>
          </w:p>
        </w:tc>
      </w:tr>
      <w:tr w:rsidR="00712B61" w:rsidRPr="00FB50EA" w:rsidTr="00287FF2">
        <w:trPr>
          <w:trHeight w:val="1408"/>
        </w:trPr>
        <w:tc>
          <w:tcPr>
            <w:tcW w:w="5088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Additional Comments:</w:t>
            </w:r>
          </w:p>
        </w:tc>
        <w:tc>
          <w:tcPr>
            <w:tcW w:w="5377" w:type="dxa"/>
            <w:gridSpan w:val="4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</w:tc>
      </w:tr>
    </w:tbl>
    <w:p w:rsidR="00FB50EA" w:rsidRPr="00FB50EA" w:rsidRDefault="00FB50EA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536"/>
        <w:gridCol w:w="1134"/>
        <w:gridCol w:w="1672"/>
      </w:tblGrid>
      <w:tr w:rsidR="00FB50EA" w:rsidRPr="00FB50EA" w:rsidTr="00FB50EA">
        <w:tc>
          <w:tcPr>
            <w:tcW w:w="10456" w:type="dxa"/>
            <w:gridSpan w:val="4"/>
            <w:shd w:val="clear" w:color="auto" w:fill="002060"/>
          </w:tcPr>
          <w:p w:rsidR="00FB50EA" w:rsidRPr="00FB50EA" w:rsidRDefault="00FB50EA" w:rsidP="00FB50EA">
            <w:pPr>
              <w:spacing w:after="0" w:line="240" w:lineRule="auto"/>
            </w:pPr>
            <w:r w:rsidRPr="00FB50EA">
              <w:rPr>
                <w:b/>
              </w:rPr>
              <w:t>Centre Use Only</w:t>
            </w:r>
          </w:p>
        </w:tc>
      </w:tr>
      <w:tr w:rsidR="00712B61" w:rsidRPr="00FB50EA" w:rsidTr="00FB50EA">
        <w:tc>
          <w:tcPr>
            <w:tcW w:w="3114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 xml:space="preserve">Reviewed </w:t>
            </w:r>
            <w:proofErr w:type="gramStart"/>
            <w:r w:rsidRPr="00FB50EA">
              <w:rPr>
                <w:b/>
              </w:rPr>
              <w:t>By</w:t>
            </w:r>
            <w:proofErr w:type="gramEnd"/>
            <w:r w:rsidRPr="00FB50EA">
              <w:rPr>
                <w:b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Date: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</w:tc>
      </w:tr>
      <w:tr w:rsidR="00712B61" w:rsidRPr="00FB50EA" w:rsidTr="00FB50EA">
        <w:tc>
          <w:tcPr>
            <w:tcW w:w="3114" w:type="dxa"/>
            <w:shd w:val="clear" w:color="auto" w:fill="D9D9D9"/>
            <w:vAlign w:val="center"/>
          </w:tcPr>
          <w:p w:rsidR="00FB50EA" w:rsidRPr="00FB50EA" w:rsidRDefault="00FB50EA" w:rsidP="00FB50EA">
            <w:pPr>
              <w:spacing w:after="0" w:line="240" w:lineRule="auto"/>
              <w:rPr>
                <w:b/>
              </w:rPr>
            </w:pPr>
            <w:r w:rsidRPr="00FB50EA">
              <w:rPr>
                <w:b/>
              </w:rPr>
              <w:t>Actions for next course (if any):</w:t>
            </w:r>
          </w:p>
        </w:tc>
        <w:tc>
          <w:tcPr>
            <w:tcW w:w="7342" w:type="dxa"/>
            <w:gridSpan w:val="3"/>
            <w:shd w:val="clear" w:color="auto" w:fill="auto"/>
            <w:vAlign w:val="center"/>
          </w:tcPr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  <w:p w:rsidR="00FB50EA" w:rsidRPr="00FB50EA" w:rsidRDefault="00FB50EA" w:rsidP="00FB50EA">
            <w:pPr>
              <w:spacing w:after="0" w:line="240" w:lineRule="auto"/>
            </w:pPr>
          </w:p>
        </w:tc>
      </w:tr>
    </w:tbl>
    <w:p w:rsidR="00FB50EA" w:rsidRDefault="00FB50EA" w:rsidP="00FB50EA"/>
    <w:sectPr w:rsidR="00FB50EA" w:rsidSect="00FB50EA">
      <w:headerReference w:type="default" r:id="rId6"/>
      <w:footerReference w:type="default" r:id="rId7"/>
      <w:pgSz w:w="11906" w:h="16838"/>
      <w:pgMar w:top="720" w:right="720" w:bottom="720" w:left="720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EAE" w:rsidRDefault="00966EAE" w:rsidP="0081564D">
      <w:pPr>
        <w:spacing w:after="0" w:line="240" w:lineRule="auto"/>
      </w:pPr>
      <w:r>
        <w:separator/>
      </w:r>
    </w:p>
  </w:endnote>
  <w:endnote w:type="continuationSeparator" w:id="0">
    <w:p w:rsidR="00966EAE" w:rsidRDefault="00966EAE" w:rsidP="0081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0EA" w:rsidRDefault="00FB50EA" w:rsidP="00FB50EA">
    <w:pPr>
      <w:pStyle w:val="Footer"/>
      <w:jc w:val="right"/>
    </w:pPr>
    <w:r>
      <w:rPr>
        <w:color w:val="002060"/>
      </w:rPr>
      <w:t>IQL UK © v</w:t>
    </w:r>
    <w:r w:rsidR="00287FF2">
      <w:rPr>
        <w:color w:val="002060"/>
      </w:rPr>
      <w:t>3</w:t>
    </w:r>
    <w:r w:rsidRPr="003A7127">
      <w:rPr>
        <w:color w:val="002060"/>
      </w:rPr>
      <w:t xml:space="preserve"> </w:t>
    </w:r>
    <w:r w:rsidR="00287FF2">
      <w:rPr>
        <w:color w:val="002060"/>
      </w:rPr>
      <w:t>May</w:t>
    </w:r>
    <w:r w:rsidRPr="003A7127">
      <w:rPr>
        <w:color w:val="002060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EAE" w:rsidRDefault="00966EAE" w:rsidP="0081564D">
      <w:pPr>
        <w:spacing w:after="0" w:line="240" w:lineRule="auto"/>
      </w:pPr>
      <w:r>
        <w:separator/>
      </w:r>
    </w:p>
  </w:footnote>
  <w:footnote w:type="continuationSeparator" w:id="0">
    <w:p w:rsidR="00966EAE" w:rsidRDefault="00966EAE" w:rsidP="00815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64D" w:rsidRDefault="00FB50EA" w:rsidP="0081564D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-8.5pt;margin-top:16.9pt;width:266pt;height:110.6pt;z-index:251657728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" stroked="f">
          <v:textbox style="mso-fit-shape-to-text:t">
            <w:txbxContent>
              <w:p w:rsidR="0081564D" w:rsidRPr="0081564D" w:rsidRDefault="0081564D">
                <w:pPr>
                  <w:rPr>
                    <w:b/>
                    <w:color w:val="002060"/>
                    <w:sz w:val="44"/>
                    <w:szCs w:val="44"/>
                  </w:rPr>
                </w:pPr>
                <w:r w:rsidRPr="0081564D">
                  <w:rPr>
                    <w:b/>
                    <w:color w:val="002060"/>
                    <w:sz w:val="44"/>
                    <w:szCs w:val="44"/>
                  </w:rPr>
                  <w:t>Course Evaluation Form</w:t>
                </w:r>
              </w:p>
            </w:txbxContent>
          </v:textbox>
          <w10:wrap type="square" anchorx="margin"/>
        </v:shape>
      </w:pict>
    </w:r>
    <w:r w:rsidRPr="002458C4"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i1025" type="#_x0000_t75" style="width:171.75pt;height:70.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64D"/>
    <w:rsid w:val="0001787A"/>
    <w:rsid w:val="0023526C"/>
    <w:rsid w:val="00287FF2"/>
    <w:rsid w:val="002C5192"/>
    <w:rsid w:val="002D5AB7"/>
    <w:rsid w:val="004D1E22"/>
    <w:rsid w:val="00544BC9"/>
    <w:rsid w:val="006B13FA"/>
    <w:rsid w:val="006E1729"/>
    <w:rsid w:val="00712B61"/>
    <w:rsid w:val="00775B17"/>
    <w:rsid w:val="0081564D"/>
    <w:rsid w:val="00966EAE"/>
    <w:rsid w:val="00B16B0B"/>
    <w:rsid w:val="00BF1D74"/>
    <w:rsid w:val="00F51B8A"/>
    <w:rsid w:val="00F85D9D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2EFB6DC"/>
  <w15:chartTrackingRefBased/>
  <w15:docId w15:val="{7BDD1AFA-19A9-4878-8D86-88685601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64D"/>
  </w:style>
  <w:style w:type="paragraph" w:styleId="Footer">
    <w:name w:val="footer"/>
    <w:basedOn w:val="Normal"/>
    <w:link w:val="FooterChar"/>
    <w:uiPriority w:val="99"/>
    <w:unhideWhenUsed/>
    <w:rsid w:val="0081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64D"/>
  </w:style>
  <w:style w:type="table" w:styleId="TableGrid">
    <w:name w:val="Table Grid"/>
    <w:basedOn w:val="TableNormal"/>
    <w:uiPriority w:val="39"/>
    <w:rsid w:val="00815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51B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Evaluation%20Form%20v3%20May%202016</Template>
  <TotalTime>1</TotalTime>
  <Pages>1</Pages>
  <Words>215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T&amp;W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Doherty</dc:creator>
  <cp:keywords/>
  <cp:lastModifiedBy>Smyth's</cp:lastModifiedBy>
  <cp:revision>2</cp:revision>
  <cp:lastPrinted>2016-03-21T15:57:00Z</cp:lastPrinted>
  <dcterms:created xsi:type="dcterms:W3CDTF">2016-11-15T21:19:00Z</dcterms:created>
  <dcterms:modified xsi:type="dcterms:W3CDTF">2016-11-15T21:19:00Z</dcterms:modified>
</cp:coreProperties>
</file>